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6CE" w:rsidRDefault="00B450CB" w:rsidP="00762787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</w:t>
      </w:r>
    </w:p>
    <w:p w:rsidR="008162F9" w:rsidRPr="002416CE" w:rsidRDefault="002416CE" w:rsidP="002416CE">
      <w:pPr>
        <w:jc w:val="center"/>
        <w:rPr>
          <w:rFonts w:ascii="Comic Sans MS" w:hAnsi="Comic Sans MS"/>
          <w:b/>
          <w:sz w:val="24"/>
          <w:szCs w:val="24"/>
        </w:rPr>
      </w:pPr>
      <w:r w:rsidRPr="008162F9">
        <w:rPr>
          <w:rFonts w:ascii="Comic Sans MS" w:hAnsi="Comic Sans MS"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-372110</wp:posOffset>
                </wp:positionH>
                <wp:positionV relativeFrom="paragraph">
                  <wp:posOffset>71755</wp:posOffset>
                </wp:positionV>
                <wp:extent cx="3000375" cy="3695700"/>
                <wp:effectExtent l="19050" t="1905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3695700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2F9" w:rsidRDefault="00F5611F" w:rsidP="00F5611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F5611F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Mrs Janet McDermott</w:t>
                            </w:r>
                          </w:p>
                          <w:p w:rsidR="002A0CAC" w:rsidRPr="00F5611F" w:rsidRDefault="002A0CAC" w:rsidP="00F5611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8162F9" w:rsidRDefault="002A0CAC" w:rsidP="002A0CA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272393" cy="1696496"/>
                                  <wp:effectExtent l="0" t="0" r="4445" b="0"/>
                                  <wp:docPr id="4" name="Picture 4" descr="N:\My Pictures\Janet and Pip\DSCF82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N:\My Pictures\Janet and Pip\DSCF82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2393" cy="1696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62F9" w:rsidRDefault="008162F9"/>
                          <w:p w:rsidR="00F5611F" w:rsidRPr="00F5611F" w:rsidRDefault="00F5611F" w:rsidP="002A0CA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F5611F">
                              <w:rPr>
                                <w:rFonts w:ascii="Comic Sans MS" w:hAnsi="Comic Sans MS"/>
                              </w:rPr>
                              <w:t>If you have any concerns and feel that you would benefit from support, please contact me.</w:t>
                            </w:r>
                          </w:p>
                          <w:p w:rsidR="00F5611F" w:rsidRPr="00F5611F" w:rsidRDefault="00F5611F" w:rsidP="002A0CA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F5611F">
                              <w:rPr>
                                <w:rFonts w:ascii="Comic Sans MS" w:hAnsi="Comic Sans MS"/>
                              </w:rPr>
                              <w:t>0161 432 5785</w:t>
                            </w:r>
                          </w:p>
                          <w:p w:rsidR="00F5611F" w:rsidRPr="00F5611F" w:rsidRDefault="00F5611F" w:rsidP="00F5611F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F5611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janet.mcdermott@st-elisabeths.stockport.sch.uk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9.3pt;margin-top:5.65pt;width:236.25pt;height:29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" fillcolor="white [3201]" strokecolor="black [3200]" strokeweight="2.25pt">
                <v:textbox>
                  <w:txbxContent>
                    <w:p w:rsidR="008162F9" w:rsidRDefault="00F5611F" w:rsidP="00F5611F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F5611F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Mrs Janet McDermott</w:t>
                      </w:r>
                    </w:p>
                    <w:p w:rsidR="002A0CAC" w:rsidRPr="00F5611F" w:rsidRDefault="002A0CAC" w:rsidP="00F5611F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  <w:p w:rsidR="008162F9" w:rsidRDefault="002A0CAC" w:rsidP="002A0CAC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272393" cy="1696496"/>
                            <wp:effectExtent l="0" t="0" r="4445" b="0"/>
                            <wp:docPr id="4" name="Picture 4" descr="N:\My Pictures\Janet and Pip\DSCF82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N:\My Pictures\Janet and Pip\DSCF82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2393" cy="1696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62F9" w:rsidRDefault="008162F9"/>
                    <w:p w:rsidR="00F5611F" w:rsidRPr="00F5611F" w:rsidRDefault="00F5611F" w:rsidP="002A0CA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F5611F">
                        <w:rPr>
                          <w:rFonts w:ascii="Comic Sans MS" w:hAnsi="Comic Sans MS"/>
                        </w:rPr>
                        <w:t>If you have any concerns and feel that you would benefit from support, please contact me.</w:t>
                      </w:r>
                    </w:p>
                    <w:p w:rsidR="00F5611F" w:rsidRPr="00F5611F" w:rsidRDefault="00F5611F" w:rsidP="002A0CA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F5611F">
                        <w:rPr>
                          <w:rFonts w:ascii="Comic Sans MS" w:hAnsi="Comic Sans MS"/>
                        </w:rPr>
                        <w:t>0161 432 5785</w:t>
                      </w:r>
                    </w:p>
                    <w:p w:rsidR="00F5611F" w:rsidRPr="00F5611F" w:rsidRDefault="00F5611F" w:rsidP="00F5611F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F5611F">
                        <w:rPr>
                          <w:rFonts w:ascii="Comic Sans MS" w:hAnsi="Comic Sans MS"/>
                          <w:sz w:val="18"/>
                          <w:szCs w:val="18"/>
                        </w:rPr>
                        <w:t>janet.mcdermott@st-elisabeths.stockport.sch.uk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162F9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-628650</wp:posOffset>
                </wp:positionH>
                <wp:positionV relativeFrom="paragraph">
                  <wp:posOffset>4059555</wp:posOffset>
                </wp:positionV>
                <wp:extent cx="7124700" cy="4781550"/>
                <wp:effectExtent l="19050" t="19050" r="1905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0" cy="478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2F9" w:rsidRPr="002416CE" w:rsidRDefault="008162F9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2416C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The Responsi</w:t>
                            </w:r>
                            <w:r w:rsidR="0074258D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bilities of a Child and Family Support Worker (CFSW)</w:t>
                            </w:r>
                          </w:p>
                          <w:p w:rsidR="0074258D" w:rsidRDefault="0074258D" w:rsidP="008162F9">
                            <w:pPr>
                              <w:pStyle w:val="1bodycopy10pt"/>
                              <w:rPr>
                                <w:rFonts w:ascii="Comic Sans MS" w:hAnsi="Comic Sans MS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0"/>
                              </w:rPr>
                              <w:t xml:space="preserve">A CFSW is able to offer support, advice and guidance to our children and families. </w:t>
                            </w:r>
                          </w:p>
                          <w:p w:rsidR="0074258D" w:rsidRDefault="0074258D" w:rsidP="008162F9">
                            <w:pPr>
                              <w:pStyle w:val="1bodycopy10pt"/>
                              <w:rPr>
                                <w:rFonts w:ascii="Comic Sans MS" w:hAnsi="Comic Sans MS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0"/>
                              </w:rPr>
                              <w:t xml:space="preserve">Support for pupils includes: </w:t>
                            </w:r>
                          </w:p>
                          <w:p w:rsidR="0074258D" w:rsidRDefault="0074258D" w:rsidP="0074258D">
                            <w:pPr>
                              <w:pStyle w:val="1bodycopy10pt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0"/>
                              </w:rPr>
                              <w:t>Promoting good attendance and punctuality</w:t>
                            </w:r>
                          </w:p>
                          <w:p w:rsidR="0074258D" w:rsidRDefault="0074258D" w:rsidP="0074258D">
                            <w:pPr>
                              <w:pStyle w:val="1bodycopy10pt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0"/>
                              </w:rPr>
                              <w:t>Promoting self-esteem and confidence</w:t>
                            </w:r>
                          </w:p>
                          <w:p w:rsidR="0074258D" w:rsidRDefault="0074258D" w:rsidP="0074258D">
                            <w:pPr>
                              <w:pStyle w:val="1bodycopy10pt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0"/>
                              </w:rPr>
                              <w:t xml:space="preserve">Promoting positive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Cs w:val="20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Cs w:val="20"/>
                              </w:rPr>
                              <w:t xml:space="preserve"> and positive attitudes to learning</w:t>
                            </w:r>
                          </w:p>
                          <w:p w:rsidR="0074258D" w:rsidRDefault="0074258D" w:rsidP="0074258D">
                            <w:pPr>
                              <w:pStyle w:val="1bodycopy10pt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Cs w:val="20"/>
                              </w:rPr>
                            </w:pPr>
                            <w:r w:rsidRPr="0074258D">
                              <w:rPr>
                                <w:rFonts w:ascii="Comic Sans MS" w:hAnsi="Comic Sans MS"/>
                                <w:szCs w:val="20"/>
                              </w:rPr>
                              <w:t>Providing personal, social and emotional support</w:t>
                            </w:r>
                          </w:p>
                          <w:p w:rsidR="0074258D" w:rsidRDefault="0074258D" w:rsidP="0074258D">
                            <w:pPr>
                              <w:pStyle w:val="1bodycopy10pt"/>
                              <w:rPr>
                                <w:rFonts w:ascii="Comic Sans MS" w:hAnsi="Comic Sans MS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0"/>
                              </w:rPr>
                              <w:t xml:space="preserve">Support for families includes: </w:t>
                            </w:r>
                          </w:p>
                          <w:p w:rsidR="0074258D" w:rsidRDefault="0074258D" w:rsidP="0074258D">
                            <w:pPr>
                              <w:pStyle w:val="1bodycopy10pt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0"/>
                              </w:rPr>
                              <w:t xml:space="preserve">Advice and support in promoting positive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Cs w:val="20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Cs w:val="20"/>
                              </w:rPr>
                              <w:t xml:space="preserve"> at home</w:t>
                            </w:r>
                          </w:p>
                          <w:p w:rsidR="0074258D" w:rsidRDefault="0074258D" w:rsidP="0074258D">
                            <w:pPr>
                              <w:pStyle w:val="1bodycopy10pt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0"/>
                              </w:rPr>
                              <w:t>Attendance and support at school and other agency meetings</w:t>
                            </w:r>
                          </w:p>
                          <w:p w:rsidR="0074258D" w:rsidRDefault="0074258D" w:rsidP="0074258D">
                            <w:pPr>
                              <w:pStyle w:val="1bodycopy10pt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0"/>
                              </w:rPr>
                              <w:t>Liaising with a range of outside agencies</w:t>
                            </w:r>
                          </w:p>
                          <w:p w:rsidR="0074258D" w:rsidRDefault="0074258D" w:rsidP="0074258D">
                            <w:pPr>
                              <w:pStyle w:val="1bodycopy10pt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0"/>
                              </w:rPr>
                              <w:t>Providing information about services available in the local area</w:t>
                            </w:r>
                          </w:p>
                          <w:p w:rsidR="0074258D" w:rsidRDefault="0074258D" w:rsidP="0074258D">
                            <w:pPr>
                              <w:pStyle w:val="1bodycopy10pt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Cs w:val="20"/>
                              </w:rPr>
                              <w:t>Organising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Cs w:val="20"/>
                              </w:rPr>
                              <w:t xml:space="preserve"> and leading parent workshops</w:t>
                            </w:r>
                          </w:p>
                          <w:p w:rsidR="0074258D" w:rsidRPr="0074258D" w:rsidRDefault="0074258D" w:rsidP="0074258D">
                            <w:pPr>
                              <w:pStyle w:val="1bodycopy10pt"/>
                              <w:ind w:left="720"/>
                              <w:rPr>
                                <w:rFonts w:ascii="Comic Sans MS" w:hAnsi="Comic Sans MS"/>
                                <w:szCs w:val="20"/>
                              </w:rPr>
                            </w:pPr>
                          </w:p>
                          <w:p w:rsidR="008162F9" w:rsidRDefault="0074258D" w:rsidP="002416CE">
                            <w:pPr>
                              <w:pStyle w:val="1bodycopy10pt"/>
                            </w:pPr>
                            <w:r>
                              <w:rPr>
                                <w:rFonts w:ascii="Comic Sans MS" w:hAnsi="Comic Sans MS"/>
                                <w:szCs w:val="20"/>
                              </w:rPr>
                              <w:t xml:space="preserve">I </w:t>
                            </w:r>
                            <w:r w:rsidR="008162F9" w:rsidRPr="002416CE">
                              <w:rPr>
                                <w:rFonts w:ascii="Comic Sans MS" w:hAnsi="Comic Sans MS"/>
                                <w:szCs w:val="20"/>
                              </w:rPr>
                              <w:t>will also attend</w:t>
                            </w:r>
                            <w:r>
                              <w:rPr>
                                <w:rFonts w:ascii="Comic Sans MS" w:hAnsi="Comic Sans MS"/>
                                <w:szCs w:val="20"/>
                              </w:rPr>
                              <w:t xml:space="preserve"> any relevant</w:t>
                            </w:r>
                            <w:r w:rsidR="008162F9" w:rsidRPr="002416CE">
                              <w:rPr>
                                <w:rFonts w:ascii="Comic Sans MS" w:hAnsi="Comic Sans MS"/>
                                <w:szCs w:val="20"/>
                              </w:rPr>
                              <w:t xml:space="preserve"> training </w:t>
                            </w:r>
                            <w:r>
                              <w:rPr>
                                <w:rFonts w:ascii="Comic Sans MS" w:hAnsi="Comic Sans MS"/>
                                <w:szCs w:val="20"/>
                              </w:rPr>
                              <w:t xml:space="preserve">linked to my role.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49.5pt;margin-top:319.65pt;width:561pt;height:37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" strokeweight="2.25pt">
                <v:textbox>
                  <w:txbxContent>
                    <w:p w:rsidR="008162F9" w:rsidRPr="002416CE" w:rsidRDefault="008162F9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2416CE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The Responsi</w:t>
                      </w:r>
                      <w:r w:rsidR="0074258D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bilities of a Child and Family Support Worker (CFSW)</w:t>
                      </w:r>
                    </w:p>
                    <w:p w:rsidR="0074258D" w:rsidRDefault="0074258D" w:rsidP="008162F9">
                      <w:pPr>
                        <w:pStyle w:val="1bodycopy10pt"/>
                        <w:rPr>
                          <w:rFonts w:ascii="Comic Sans MS" w:hAnsi="Comic Sans MS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Cs w:val="20"/>
                        </w:rPr>
                        <w:t xml:space="preserve">A CFSW is able to offer support, advice and guidance to our children and families. </w:t>
                      </w:r>
                    </w:p>
                    <w:p w:rsidR="0074258D" w:rsidRDefault="0074258D" w:rsidP="008162F9">
                      <w:pPr>
                        <w:pStyle w:val="1bodycopy10pt"/>
                        <w:rPr>
                          <w:rFonts w:ascii="Comic Sans MS" w:hAnsi="Comic Sans MS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Cs w:val="20"/>
                        </w:rPr>
                        <w:t xml:space="preserve">Support for pupils includes: </w:t>
                      </w:r>
                    </w:p>
                    <w:p w:rsidR="0074258D" w:rsidRDefault="0074258D" w:rsidP="0074258D">
                      <w:pPr>
                        <w:pStyle w:val="1bodycopy10pt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Cs w:val="20"/>
                        </w:rPr>
                        <w:t>Promoting good attendance and punctuality</w:t>
                      </w:r>
                    </w:p>
                    <w:p w:rsidR="0074258D" w:rsidRDefault="0074258D" w:rsidP="0074258D">
                      <w:pPr>
                        <w:pStyle w:val="1bodycopy10pt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Cs w:val="20"/>
                        </w:rPr>
                        <w:t>Promoting self-esteem and confidence</w:t>
                      </w:r>
                    </w:p>
                    <w:p w:rsidR="0074258D" w:rsidRDefault="0074258D" w:rsidP="0074258D">
                      <w:pPr>
                        <w:pStyle w:val="1bodycopy10pt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Cs w:val="20"/>
                        </w:rPr>
                        <w:t xml:space="preserve">Promoting positive </w:t>
                      </w:r>
                      <w:proofErr w:type="spellStart"/>
                      <w:r>
                        <w:rPr>
                          <w:rFonts w:ascii="Comic Sans MS" w:hAnsi="Comic Sans MS"/>
                          <w:szCs w:val="20"/>
                        </w:rPr>
                        <w:t>behaviour</w:t>
                      </w:r>
                      <w:proofErr w:type="spellEnd"/>
                      <w:r>
                        <w:rPr>
                          <w:rFonts w:ascii="Comic Sans MS" w:hAnsi="Comic Sans MS"/>
                          <w:szCs w:val="20"/>
                        </w:rPr>
                        <w:t xml:space="preserve"> and positive attitudes to learning</w:t>
                      </w:r>
                    </w:p>
                    <w:p w:rsidR="0074258D" w:rsidRDefault="0074258D" w:rsidP="0074258D">
                      <w:pPr>
                        <w:pStyle w:val="1bodycopy10pt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Cs w:val="20"/>
                        </w:rPr>
                      </w:pPr>
                      <w:r w:rsidRPr="0074258D">
                        <w:rPr>
                          <w:rFonts w:ascii="Comic Sans MS" w:hAnsi="Comic Sans MS"/>
                          <w:szCs w:val="20"/>
                        </w:rPr>
                        <w:t>Providing personal, social and emotional support</w:t>
                      </w:r>
                    </w:p>
                    <w:p w:rsidR="0074258D" w:rsidRDefault="0074258D" w:rsidP="0074258D">
                      <w:pPr>
                        <w:pStyle w:val="1bodycopy10pt"/>
                        <w:rPr>
                          <w:rFonts w:ascii="Comic Sans MS" w:hAnsi="Comic Sans MS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Cs w:val="20"/>
                        </w:rPr>
                        <w:t xml:space="preserve">Support for families includes: </w:t>
                      </w:r>
                    </w:p>
                    <w:p w:rsidR="0074258D" w:rsidRDefault="0074258D" w:rsidP="0074258D">
                      <w:pPr>
                        <w:pStyle w:val="1bodycopy10pt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Cs w:val="20"/>
                        </w:rPr>
                        <w:t xml:space="preserve">Advice and support in promoting positive </w:t>
                      </w:r>
                      <w:proofErr w:type="spellStart"/>
                      <w:r>
                        <w:rPr>
                          <w:rFonts w:ascii="Comic Sans MS" w:hAnsi="Comic Sans MS"/>
                          <w:szCs w:val="20"/>
                        </w:rPr>
                        <w:t>behaviour</w:t>
                      </w:r>
                      <w:proofErr w:type="spellEnd"/>
                      <w:r>
                        <w:rPr>
                          <w:rFonts w:ascii="Comic Sans MS" w:hAnsi="Comic Sans MS"/>
                          <w:szCs w:val="20"/>
                        </w:rPr>
                        <w:t xml:space="preserve"> at home</w:t>
                      </w:r>
                    </w:p>
                    <w:p w:rsidR="0074258D" w:rsidRDefault="0074258D" w:rsidP="0074258D">
                      <w:pPr>
                        <w:pStyle w:val="1bodycopy10pt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Cs w:val="20"/>
                        </w:rPr>
                        <w:t>Attendance and support at school and other agency meetings</w:t>
                      </w:r>
                    </w:p>
                    <w:p w:rsidR="0074258D" w:rsidRDefault="0074258D" w:rsidP="0074258D">
                      <w:pPr>
                        <w:pStyle w:val="1bodycopy10pt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Cs w:val="20"/>
                        </w:rPr>
                        <w:t>Liaising with a range of outside agencies</w:t>
                      </w:r>
                    </w:p>
                    <w:p w:rsidR="0074258D" w:rsidRDefault="0074258D" w:rsidP="0074258D">
                      <w:pPr>
                        <w:pStyle w:val="1bodycopy10pt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Cs w:val="20"/>
                        </w:rPr>
                        <w:t>Providing information about services available in the local area</w:t>
                      </w:r>
                    </w:p>
                    <w:p w:rsidR="0074258D" w:rsidRDefault="0074258D" w:rsidP="0074258D">
                      <w:pPr>
                        <w:pStyle w:val="1bodycopy10pt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Cs w:val="20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Cs w:val="20"/>
                        </w:rPr>
                        <w:t>Organising</w:t>
                      </w:r>
                      <w:proofErr w:type="spellEnd"/>
                      <w:r>
                        <w:rPr>
                          <w:rFonts w:ascii="Comic Sans MS" w:hAnsi="Comic Sans MS"/>
                          <w:szCs w:val="20"/>
                        </w:rPr>
                        <w:t xml:space="preserve"> and leading parent workshops</w:t>
                      </w:r>
                    </w:p>
                    <w:p w:rsidR="0074258D" w:rsidRPr="0074258D" w:rsidRDefault="0074258D" w:rsidP="0074258D">
                      <w:pPr>
                        <w:pStyle w:val="1bodycopy10pt"/>
                        <w:ind w:left="720"/>
                        <w:rPr>
                          <w:rFonts w:ascii="Comic Sans MS" w:hAnsi="Comic Sans MS"/>
                          <w:szCs w:val="20"/>
                        </w:rPr>
                      </w:pPr>
                      <w:bookmarkStart w:id="1" w:name="_GoBack"/>
                      <w:bookmarkEnd w:id="1"/>
                    </w:p>
                    <w:p w:rsidR="008162F9" w:rsidRDefault="0074258D" w:rsidP="002416CE">
                      <w:pPr>
                        <w:pStyle w:val="1bodycopy10pt"/>
                      </w:pPr>
                      <w:r>
                        <w:rPr>
                          <w:rFonts w:ascii="Comic Sans MS" w:hAnsi="Comic Sans MS"/>
                          <w:szCs w:val="20"/>
                        </w:rPr>
                        <w:t xml:space="preserve">I </w:t>
                      </w:r>
                      <w:r w:rsidR="008162F9" w:rsidRPr="002416CE">
                        <w:rPr>
                          <w:rFonts w:ascii="Comic Sans MS" w:hAnsi="Comic Sans MS"/>
                          <w:szCs w:val="20"/>
                        </w:rPr>
                        <w:t>will also attend</w:t>
                      </w:r>
                      <w:r>
                        <w:rPr>
                          <w:rFonts w:ascii="Comic Sans MS" w:hAnsi="Comic Sans MS"/>
                          <w:szCs w:val="20"/>
                        </w:rPr>
                        <w:t xml:space="preserve"> any relevant</w:t>
                      </w:r>
                      <w:r w:rsidR="008162F9" w:rsidRPr="002416CE">
                        <w:rPr>
                          <w:rFonts w:ascii="Comic Sans MS" w:hAnsi="Comic Sans MS"/>
                          <w:szCs w:val="20"/>
                        </w:rPr>
                        <w:t xml:space="preserve"> training </w:t>
                      </w:r>
                      <w:r>
                        <w:rPr>
                          <w:rFonts w:ascii="Comic Sans MS" w:hAnsi="Comic Sans MS"/>
                          <w:szCs w:val="20"/>
                        </w:rPr>
                        <w:t xml:space="preserve">linked to my role.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162F9" w:rsidRPr="008162F9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090299D" wp14:editId="45993983">
                <wp:simplePos x="0" y="0"/>
                <wp:positionH relativeFrom="column">
                  <wp:posOffset>3114040</wp:posOffset>
                </wp:positionH>
                <wp:positionV relativeFrom="paragraph">
                  <wp:posOffset>123825</wp:posOffset>
                </wp:positionV>
                <wp:extent cx="3000375" cy="3695700"/>
                <wp:effectExtent l="19050" t="19050" r="28575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3695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8162F9" w:rsidRPr="00F5611F" w:rsidRDefault="008162F9" w:rsidP="008162F9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F5611F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Background Information:</w:t>
                            </w:r>
                          </w:p>
                          <w:p w:rsidR="008162F9" w:rsidRDefault="008162F9" w:rsidP="008162F9"/>
                          <w:p w:rsidR="008162F9" w:rsidRPr="00F5611F" w:rsidRDefault="00F5611F" w:rsidP="008162F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F5611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 have been a member of the St Elisabeth’s Team for the past 20 years. During this time I have worked closely with children and families addressing a number of differing needs. I have led parent workshops and am trained in offering support for bereavement, anxiety, stress, mental health, relaxation therapy and behaviour.</w:t>
                            </w:r>
                          </w:p>
                          <w:p w:rsidR="008162F9" w:rsidRDefault="008162F9" w:rsidP="008162F9"/>
                          <w:p w:rsidR="008162F9" w:rsidRDefault="008162F9" w:rsidP="008162F9"/>
                          <w:p w:rsidR="008162F9" w:rsidRDefault="008162F9" w:rsidP="008162F9"/>
                          <w:p w:rsidR="008162F9" w:rsidRDefault="008162F9" w:rsidP="008162F9"/>
                          <w:p w:rsidR="008162F9" w:rsidRDefault="008162F9" w:rsidP="008162F9"/>
                          <w:p w:rsidR="008162F9" w:rsidRDefault="008162F9" w:rsidP="008162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45.2pt;margin-top:9.75pt;width:236.25pt;height:29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" fillcolor="window" strokecolor="windowText" strokeweight="2.25pt">
                <v:textbox>
                  <w:txbxContent>
                    <w:p w:rsidR="008162F9" w:rsidRPr="00F5611F" w:rsidRDefault="008162F9" w:rsidP="008162F9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F5611F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Background Information:</w:t>
                      </w:r>
                    </w:p>
                    <w:p w:rsidR="008162F9" w:rsidRDefault="008162F9" w:rsidP="008162F9"/>
                    <w:p w:rsidR="008162F9" w:rsidRPr="00F5611F" w:rsidRDefault="00F5611F" w:rsidP="008162F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F5611F">
                        <w:rPr>
                          <w:rFonts w:ascii="Comic Sans MS" w:hAnsi="Comic Sans MS"/>
                          <w:sz w:val="24"/>
                          <w:szCs w:val="24"/>
                        </w:rPr>
                        <w:t>I have been a member of the St Elisabeth’s Team for the past 20 years. During this time I have worked closely with children and families addressing a number of differing needs. I have led parent workshops and am trained in offering support for bereavement, anxiety, stress, mental health, relaxation therapy and behaviour.</w:t>
                      </w:r>
                    </w:p>
                    <w:p w:rsidR="008162F9" w:rsidRDefault="008162F9" w:rsidP="008162F9"/>
                    <w:p w:rsidR="008162F9" w:rsidRDefault="008162F9" w:rsidP="008162F9"/>
                    <w:p w:rsidR="008162F9" w:rsidRDefault="008162F9" w:rsidP="008162F9"/>
                    <w:p w:rsidR="008162F9" w:rsidRDefault="008162F9" w:rsidP="008162F9"/>
                    <w:p w:rsidR="008162F9" w:rsidRDefault="008162F9" w:rsidP="008162F9"/>
                    <w:p w:rsidR="008162F9" w:rsidRDefault="008162F9" w:rsidP="008162F9"/>
                  </w:txbxContent>
                </v:textbox>
                <w10:wrap type="square"/>
              </v:shape>
            </w:pict>
          </mc:Fallback>
        </mc:AlternateContent>
      </w:r>
    </w:p>
    <w:sectPr w:rsidR="008162F9" w:rsidRPr="002416CE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16CE" w:rsidRDefault="002416CE" w:rsidP="002416CE">
      <w:pPr>
        <w:spacing w:after="0"/>
      </w:pPr>
      <w:r>
        <w:separator/>
      </w:r>
    </w:p>
  </w:endnote>
  <w:endnote w:type="continuationSeparator" w:id="0">
    <w:p w:rsidR="002416CE" w:rsidRDefault="002416CE" w:rsidP="002416C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16CE" w:rsidRDefault="002416CE" w:rsidP="002416CE">
      <w:pPr>
        <w:spacing w:after="0"/>
      </w:pPr>
      <w:r>
        <w:separator/>
      </w:r>
    </w:p>
  </w:footnote>
  <w:footnote w:type="continuationSeparator" w:id="0">
    <w:p w:rsidR="002416CE" w:rsidRDefault="002416CE" w:rsidP="002416C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787" w:rsidRDefault="002416CE" w:rsidP="00762787">
    <w:pPr>
      <w:rPr>
        <w:rFonts w:ascii="Comic Sans MS" w:hAnsi="Comic Sans MS"/>
        <w:b/>
        <w:sz w:val="24"/>
        <w:szCs w:val="24"/>
      </w:rPr>
    </w:pPr>
    <w:r>
      <w:rPr>
        <w:noProof/>
        <w:lang w:eastAsia="en-GB"/>
      </w:rPr>
      <w:drawing>
        <wp:inline distT="0" distB="0" distL="0" distR="0" wp14:anchorId="1AF6CDB5" wp14:editId="093E5B5E">
          <wp:extent cx="581025" cy="610279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ECE Badge Onl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9325" cy="6189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62787">
      <w:rPr>
        <w:rFonts w:ascii="Comic Sans MS" w:hAnsi="Comic Sans MS"/>
        <w:b/>
        <w:sz w:val="24"/>
        <w:szCs w:val="24"/>
      </w:rPr>
      <w:t xml:space="preserve">                S</w:t>
    </w:r>
    <w:r>
      <w:rPr>
        <w:rFonts w:ascii="Comic Sans MS" w:hAnsi="Comic Sans MS"/>
        <w:b/>
        <w:sz w:val="24"/>
        <w:szCs w:val="24"/>
      </w:rPr>
      <w:t>t Elisabeth’s C.E Primary School</w:t>
    </w:r>
  </w:p>
  <w:p w:rsidR="002416CE" w:rsidRDefault="002416CE" w:rsidP="00762787">
    <w:pPr>
      <w:jc w:val="center"/>
    </w:pPr>
    <w:r w:rsidRPr="002416CE">
      <w:rPr>
        <w:rFonts w:ascii="Comic Sans MS" w:hAnsi="Comic Sans MS"/>
        <w:b/>
        <w:sz w:val="24"/>
        <w:szCs w:val="24"/>
      </w:rPr>
      <w:t xml:space="preserve">Introducing </w:t>
    </w:r>
    <w:r w:rsidR="0074258D">
      <w:rPr>
        <w:rFonts w:ascii="Comic Sans MS" w:hAnsi="Comic Sans MS"/>
        <w:b/>
        <w:sz w:val="24"/>
        <w:szCs w:val="24"/>
      </w:rPr>
      <w:t>our Child and Family Support Worker (CFSW)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209.2pt;height:332.15pt" o:bullet="t">
        <v:imagedata r:id="rId1" o:title="TK_LOGO_POINTER_RGB_bullet_blue"/>
      </v:shape>
    </w:pict>
  </w:numPicBullet>
  <w:abstractNum w:abstractNumId="0">
    <w:nsid w:val="53D138C8"/>
    <w:multiLevelType w:val="hybridMultilevel"/>
    <w:tmpl w:val="0C0EC6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EB5DBB"/>
    <w:multiLevelType w:val="hybridMultilevel"/>
    <w:tmpl w:val="203ACB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2163C5"/>
    <w:multiLevelType w:val="hybridMultilevel"/>
    <w:tmpl w:val="93B4EB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3436B1"/>
    <w:multiLevelType w:val="hybridMultilevel"/>
    <w:tmpl w:val="71D093C6"/>
    <w:lvl w:ilvl="0" w:tplc="4FDC43C4">
      <w:start w:val="1"/>
      <w:numFmt w:val="bullet"/>
      <w:pStyle w:val="4Bulletedcopyblue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2F9"/>
    <w:rsid w:val="00214641"/>
    <w:rsid w:val="002416CE"/>
    <w:rsid w:val="002A0CAC"/>
    <w:rsid w:val="0074258D"/>
    <w:rsid w:val="00762787"/>
    <w:rsid w:val="008162F9"/>
    <w:rsid w:val="00977C5C"/>
    <w:rsid w:val="00B450CB"/>
    <w:rsid w:val="00E4764D"/>
    <w:rsid w:val="00E52FD6"/>
    <w:rsid w:val="00F56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Bulletedcopyblue">
    <w:name w:val="4 Bulleted copy blue"/>
    <w:basedOn w:val="Normal"/>
    <w:qFormat/>
    <w:rsid w:val="008162F9"/>
    <w:pPr>
      <w:numPr>
        <w:numId w:val="1"/>
      </w:numPr>
      <w:spacing w:after="60"/>
    </w:pPr>
    <w:rPr>
      <w:rFonts w:ascii="Arial" w:eastAsia="MS Mincho" w:hAnsi="Arial" w:cs="Arial"/>
      <w:sz w:val="20"/>
      <w:szCs w:val="20"/>
      <w:lang w:val="en-US"/>
    </w:rPr>
  </w:style>
  <w:style w:type="paragraph" w:customStyle="1" w:styleId="1bodycopy10pt">
    <w:name w:val="1 body copy 10pt"/>
    <w:basedOn w:val="Normal"/>
    <w:link w:val="1bodycopy10ptChar"/>
    <w:qFormat/>
    <w:rsid w:val="008162F9"/>
    <w:pPr>
      <w:spacing w:after="120"/>
    </w:pPr>
    <w:rPr>
      <w:rFonts w:ascii="Arial" w:eastAsia="MS Mincho" w:hAnsi="Arial" w:cs="Times New Roman"/>
      <w:sz w:val="20"/>
      <w:szCs w:val="24"/>
      <w:lang w:val="en-US"/>
    </w:rPr>
  </w:style>
  <w:style w:type="character" w:customStyle="1" w:styleId="1bodycopy10ptChar">
    <w:name w:val="1 body copy 10pt Char"/>
    <w:link w:val="1bodycopy10pt"/>
    <w:rsid w:val="008162F9"/>
    <w:rPr>
      <w:rFonts w:ascii="Arial" w:eastAsia="MS Mincho" w:hAnsi="Arial" w:cs="Times New Roman"/>
      <w:sz w:val="20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8162F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416CE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416CE"/>
  </w:style>
  <w:style w:type="paragraph" w:styleId="Footer">
    <w:name w:val="footer"/>
    <w:basedOn w:val="Normal"/>
    <w:link w:val="FooterChar"/>
    <w:uiPriority w:val="99"/>
    <w:unhideWhenUsed/>
    <w:rsid w:val="002416CE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416CE"/>
  </w:style>
  <w:style w:type="paragraph" w:styleId="BalloonText">
    <w:name w:val="Balloon Text"/>
    <w:basedOn w:val="Normal"/>
    <w:link w:val="BalloonTextChar"/>
    <w:uiPriority w:val="99"/>
    <w:semiHidden/>
    <w:unhideWhenUsed/>
    <w:rsid w:val="00E52FD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F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Bulletedcopyblue">
    <w:name w:val="4 Bulleted copy blue"/>
    <w:basedOn w:val="Normal"/>
    <w:qFormat/>
    <w:rsid w:val="008162F9"/>
    <w:pPr>
      <w:numPr>
        <w:numId w:val="1"/>
      </w:numPr>
      <w:spacing w:after="60"/>
    </w:pPr>
    <w:rPr>
      <w:rFonts w:ascii="Arial" w:eastAsia="MS Mincho" w:hAnsi="Arial" w:cs="Arial"/>
      <w:sz w:val="20"/>
      <w:szCs w:val="20"/>
      <w:lang w:val="en-US"/>
    </w:rPr>
  </w:style>
  <w:style w:type="paragraph" w:customStyle="1" w:styleId="1bodycopy10pt">
    <w:name w:val="1 body copy 10pt"/>
    <w:basedOn w:val="Normal"/>
    <w:link w:val="1bodycopy10ptChar"/>
    <w:qFormat/>
    <w:rsid w:val="008162F9"/>
    <w:pPr>
      <w:spacing w:after="120"/>
    </w:pPr>
    <w:rPr>
      <w:rFonts w:ascii="Arial" w:eastAsia="MS Mincho" w:hAnsi="Arial" w:cs="Times New Roman"/>
      <w:sz w:val="20"/>
      <w:szCs w:val="24"/>
      <w:lang w:val="en-US"/>
    </w:rPr>
  </w:style>
  <w:style w:type="character" w:customStyle="1" w:styleId="1bodycopy10ptChar">
    <w:name w:val="1 body copy 10pt Char"/>
    <w:link w:val="1bodycopy10pt"/>
    <w:rsid w:val="008162F9"/>
    <w:rPr>
      <w:rFonts w:ascii="Arial" w:eastAsia="MS Mincho" w:hAnsi="Arial" w:cs="Times New Roman"/>
      <w:sz w:val="20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8162F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416CE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416CE"/>
  </w:style>
  <w:style w:type="paragraph" w:styleId="Footer">
    <w:name w:val="footer"/>
    <w:basedOn w:val="Normal"/>
    <w:link w:val="FooterChar"/>
    <w:uiPriority w:val="99"/>
    <w:unhideWhenUsed/>
    <w:rsid w:val="002416CE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416CE"/>
  </w:style>
  <w:style w:type="paragraph" w:styleId="BalloonText">
    <w:name w:val="Balloon Text"/>
    <w:basedOn w:val="Normal"/>
    <w:link w:val="BalloonTextChar"/>
    <w:uiPriority w:val="99"/>
    <w:semiHidden/>
    <w:unhideWhenUsed/>
    <w:rsid w:val="00E52FD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F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35E37D7B</Template>
  <TotalTime>15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Clive Bettles</dc:creator>
  <cp:lastModifiedBy>Mrs Lancashire</cp:lastModifiedBy>
  <cp:revision>4</cp:revision>
  <cp:lastPrinted>2020-09-03T11:51:00Z</cp:lastPrinted>
  <dcterms:created xsi:type="dcterms:W3CDTF">2020-09-03T11:52:00Z</dcterms:created>
  <dcterms:modified xsi:type="dcterms:W3CDTF">2020-09-04T08:46:00Z</dcterms:modified>
</cp:coreProperties>
</file>